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9E7" w:rsidRDefault="00ED79E7" w:rsidP="0020257C">
      <w:pPr>
        <w:pStyle w:val="Subtitle"/>
        <w:rPr>
          <w:rFonts w:asciiTheme="majorHAnsi" w:hAnsiTheme="majorHAnsi"/>
          <w:b/>
          <w:szCs w:val="52"/>
          <w:lang w:val="en-AU"/>
        </w:rPr>
      </w:pPr>
    </w:p>
    <w:p w:rsidR="00ED79E7" w:rsidRDefault="00ED79E7" w:rsidP="0020257C">
      <w:pPr>
        <w:pStyle w:val="Subtitle"/>
        <w:rPr>
          <w:rFonts w:asciiTheme="majorHAnsi" w:hAnsiTheme="majorHAnsi"/>
          <w:b/>
          <w:szCs w:val="52"/>
          <w:lang w:val="en-AU"/>
        </w:rPr>
      </w:pPr>
    </w:p>
    <w:p w:rsidR="0020257C" w:rsidRPr="0020257C" w:rsidRDefault="00F14ECD" w:rsidP="0020257C">
      <w:pPr>
        <w:pStyle w:val="Subtitle"/>
        <w:rPr>
          <w:rFonts w:asciiTheme="majorHAnsi" w:hAnsiTheme="majorHAnsi"/>
          <w:b/>
          <w:szCs w:val="52"/>
          <w:lang w:val="en-AU"/>
        </w:rPr>
      </w:pPr>
      <w:r w:rsidRPr="00F14ECD">
        <w:rPr>
          <w:rFonts w:asciiTheme="majorHAnsi" w:hAnsiTheme="majorHAnsi"/>
          <w:b/>
          <w:szCs w:val="52"/>
          <w:lang w:val="en-AU"/>
        </w:rPr>
        <w:t>Engaging a DPO to assist with providing disability advisory services to a health program</w:t>
      </w:r>
    </w:p>
    <w:p w:rsidR="00F14ECD" w:rsidRPr="001A0C25" w:rsidRDefault="00F14ECD" w:rsidP="00F14ECD">
      <w:pPr>
        <w:pStyle w:val="Box2Text"/>
      </w:pPr>
      <w:r w:rsidRPr="00F14ECD">
        <w:rPr>
          <w:b/>
          <w:sz w:val="30"/>
          <w:szCs w:val="30"/>
        </w:rPr>
        <w:t>Summary:</w:t>
      </w:r>
      <w:r w:rsidRPr="001A0C25">
        <w:t xml:space="preserve"> DFAT recruited a disability advisor to support implementing partners develop and implement disability inclusion strategies within the health program in Timor-Leste. By stipulating that these services must be provided in partnership with a national DPO, DFAT was able to ensure DPOs were strongly engaged, but also supported, in providing advisory services. Through this engagement, the DPO developed new relationships with government and non-government partners and increased its capacity to provide advice on disability inclusive health. </w:t>
      </w:r>
    </w:p>
    <w:p w:rsidR="0020257C" w:rsidRPr="001A0C25" w:rsidRDefault="0020257C" w:rsidP="0020257C">
      <w:pPr>
        <w:pStyle w:val="Heading3"/>
      </w:pPr>
      <w:r w:rsidRPr="001A0C25">
        <w:t>Background</w:t>
      </w:r>
    </w:p>
    <w:p w:rsidR="00F14ECD" w:rsidRPr="001A0C25" w:rsidRDefault="00232588" w:rsidP="00F14ECD">
      <w:r w:rsidRPr="00E460D3">
        <w:rPr>
          <w:noProof/>
          <w:lang w:val="en-AU" w:eastAsia="en-AU"/>
        </w:rPr>
        <mc:AlternateContent>
          <mc:Choice Requires="wps">
            <w:drawing>
              <wp:anchor distT="0" distB="0" distL="114300" distR="114300" simplePos="0" relativeHeight="251658240" behindDoc="0" locked="0" layoutInCell="1" allowOverlap="1">
                <wp:simplePos x="0" y="0"/>
                <wp:positionH relativeFrom="column">
                  <wp:posOffset>3242310</wp:posOffset>
                </wp:positionH>
                <wp:positionV relativeFrom="paragraph">
                  <wp:posOffset>1196975</wp:posOffset>
                </wp:positionV>
                <wp:extent cx="2904490" cy="1885950"/>
                <wp:effectExtent l="0" t="0" r="0" b="0"/>
                <wp:wrapSquare wrapText="bothSides"/>
                <wp:docPr id="52" name="Rounded Rectangle 52" descr="Cover Image" title="Cover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04490" cy="1885950"/>
                        </a:xfrm>
                        <a:prstGeom prst="roundRect">
                          <a:avLst>
                            <a:gd name="adj" fmla="val 3796"/>
                          </a:avLst>
                        </a:prstGeom>
                        <a:blipFill dpi="0"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a:fillRect l="-8487" r="-405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F710A" id="Rounded Rectangle 52" o:spid="_x0000_s1026" alt="Title: Cover Image - Description: Cover Image" style="position:absolute;margin-left:255.3pt;margin-top:94.25pt;width:228.7pt;height:1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" stroked="f" strokeweight="1pt">
                <v:fill r:id="rId13" o:title="Cover Image" recolor="t" rotate="t" type="frame"/>
                <v:stroke joinstyle="miter"/>
                <v:path arrowok="t"/>
                <o:lock v:ext="edit" aspectratio="t"/>
                <w10:wrap type="square"/>
              </v:roundrect>
            </w:pict>
          </mc:Fallback>
        </mc:AlternateContent>
      </w:r>
      <w:r w:rsidR="00F14ECD" w:rsidRPr="001A0C25">
        <w:rPr>
          <w:lang w:val="en-US"/>
        </w:rPr>
        <w:t xml:space="preserve">Australia is the largest bilateral donor supporting Timor-Leste's health sector and focuses support on improving maternal and child health. It invests in a range of activities implemented by government and non-government </w:t>
      </w:r>
      <w:r w:rsidR="00F14ECD" w:rsidRPr="001A0C25">
        <w:t xml:space="preserve">agencies </w:t>
      </w:r>
      <w:r w:rsidR="00F14ECD" w:rsidRPr="001A0C25">
        <w:rPr>
          <w:lang w:val="en-US"/>
        </w:rPr>
        <w:t>to improve the continuum of care for maternal and child health, including family planning and antenatal care, delivery and postnatal care and critical care for infants and children</w:t>
      </w:r>
      <w:r w:rsidR="00F14ECD" w:rsidRPr="001A0C25">
        <w:t xml:space="preserve">. During the design of the program, DFAT recognised the need for targeted and ongoing advice regarding disability inclusion to ensure women and children with disabilities benefited from the program. It therefore budgeted for a </w:t>
      </w:r>
      <w:r w:rsidR="00F14ECD">
        <w:t xml:space="preserve">two year </w:t>
      </w:r>
      <w:r w:rsidR="00F14ECD" w:rsidRPr="001A0C25">
        <w:t xml:space="preserve">disability inclusion advisor role to support implementing partners with developing and implementing inclusion strategies. </w:t>
      </w:r>
    </w:p>
    <w:p w:rsidR="000D6012" w:rsidRDefault="00F14ECD" w:rsidP="000D6012">
      <w:pPr>
        <w:suppressAutoHyphens w:val="0"/>
        <w:spacing w:before="0" w:after="120" w:line="440" w:lineRule="atLeast"/>
        <w:rPr>
          <w:lang w:val="en-US"/>
        </w:rPr>
      </w:pPr>
      <w:r>
        <w:rPr>
          <w:lang w:val="en-US"/>
        </w:rPr>
        <w:br w:type="column"/>
      </w:r>
    </w:p>
    <w:p w:rsidR="000D6012" w:rsidRDefault="000D6012" w:rsidP="00F14ECD">
      <w:pPr>
        <w:rPr>
          <w:b/>
        </w:rPr>
      </w:pPr>
    </w:p>
    <w:p w:rsidR="00F14ECD" w:rsidRPr="001A0C25" w:rsidRDefault="00F14ECD" w:rsidP="00F14ECD">
      <w:pPr>
        <w:rPr>
          <w:b/>
        </w:rPr>
      </w:pPr>
      <w:r w:rsidRPr="001A0C25">
        <w:rPr>
          <w:b/>
        </w:rPr>
        <w:t>How the program engaged with DPOs to increase inclusion</w:t>
      </w:r>
    </w:p>
    <w:p w:rsidR="00F14ECD" w:rsidRPr="001A0C25" w:rsidRDefault="00F14ECD" w:rsidP="00F14ECD">
      <w:r w:rsidRPr="001A0C25">
        <w:t xml:space="preserve">In line with DFAT’s </w:t>
      </w:r>
      <w:r w:rsidRPr="001A0C25">
        <w:rPr>
          <w:i/>
        </w:rPr>
        <w:t>Development for All Strategy</w:t>
      </w:r>
      <w:r w:rsidRPr="001A0C25">
        <w:t>, the health program wanted to ensure Disabled People’s Organisations (DPOs) had a role in providing disab</w:t>
      </w:r>
      <w:r>
        <w:t>ility inclusion advice, but was</w:t>
      </w:r>
      <w:r w:rsidRPr="001A0C25">
        <w:t xml:space="preserve"> also conscious of the limited capacity of national DPOs to take on this role independently. It therefore developed a Terms of Reference</w:t>
      </w:r>
      <w:r>
        <w:t xml:space="preserve"> (TOR)</w:t>
      </w:r>
      <w:r w:rsidRPr="001A0C25">
        <w:t xml:space="preserve"> for the advisor role which stipulated that applicants must sub-contract </w:t>
      </w:r>
      <w:proofErr w:type="spellStart"/>
      <w:r w:rsidRPr="001A0C25">
        <w:t>Ra’es</w:t>
      </w:r>
      <w:proofErr w:type="spellEnd"/>
      <w:r w:rsidRPr="001A0C25">
        <w:t xml:space="preserve"> </w:t>
      </w:r>
      <w:proofErr w:type="spellStart"/>
      <w:r w:rsidRPr="001A0C25">
        <w:t>Hadomi</w:t>
      </w:r>
      <w:proofErr w:type="spellEnd"/>
      <w:r w:rsidRPr="001A0C25">
        <w:t xml:space="preserve"> Timor </w:t>
      </w:r>
      <w:proofErr w:type="spellStart"/>
      <w:r w:rsidRPr="001A0C25">
        <w:t>Oan</w:t>
      </w:r>
      <w:proofErr w:type="spellEnd"/>
      <w:r w:rsidRPr="001A0C25">
        <w:t xml:space="preserve"> (RHTO), the national DPO of Timor-Leste, to deliver the advisory services</w:t>
      </w:r>
      <w:r>
        <w:t>.</w:t>
      </w:r>
      <w:r w:rsidRPr="001A0C25">
        <w:t xml:space="preserve"> </w:t>
      </w:r>
      <w:r>
        <w:t xml:space="preserve">The TOR </w:t>
      </w:r>
      <w:r w:rsidRPr="001A0C25">
        <w:t>a</w:t>
      </w:r>
      <w:r>
        <w:t xml:space="preserve">lso required applicants to outline their approach to </w:t>
      </w:r>
      <w:r w:rsidRPr="001A0C25">
        <w:t xml:space="preserve">building the capacity of RHTO to provide independent advice on inclusive health in the future. </w:t>
      </w:r>
    </w:p>
    <w:p w:rsidR="00F14ECD" w:rsidRPr="001A0C25" w:rsidRDefault="00F14ECD" w:rsidP="00F14ECD">
      <w:r w:rsidRPr="001A0C25">
        <w:t>CBM Australia had existing strong relationships with RHTO and other stakeholders in Timor-Leste. It worked with RHTO to develop a proposal and was successful in securing the role. This enabled RHTO to recruit a health program officer who worked closely with CBM Australia to provide advisory services. The program officer served as the key in-country contact for health program implementing partners. His role included coordinating and managing relationships with different stakeholders, delivering training or referring requests for training, and recruiting DPO members and other people with disabilities to be involved in activities.</w:t>
      </w:r>
    </w:p>
    <w:p w:rsidR="00AD4670" w:rsidRDefault="00AD4670" w:rsidP="00AD4670">
      <w:pPr>
        <w:pStyle w:val="PhotoCaption"/>
        <w:rPr>
          <w:color w:val="auto"/>
          <w:lang w:val="en-AU"/>
        </w:rPr>
      </w:pPr>
      <w:proofErr w:type="spellStart"/>
      <w:r>
        <w:t>Orsula</w:t>
      </w:r>
      <w:proofErr w:type="spellEnd"/>
      <w:r>
        <w:t xml:space="preserve"> from Timor-Leste with her daughter and a nurse at the accessible Marie Stopes Health Clinic. Staff at this clinic have received disability inclusion training and the clinic has undergone an accessibility audit ©Erin Johnson for Room3/CBM Au</w:t>
      </w:r>
      <w:bookmarkStart w:id="0" w:name="_GoBack"/>
      <w:bookmarkEnd w:id="0"/>
      <w:r>
        <w:t>stralia</w:t>
      </w:r>
    </w:p>
    <w:p w:rsidR="00F14ECD" w:rsidRPr="001A0C25" w:rsidRDefault="00AD4670" w:rsidP="00AD4670">
      <w:r w:rsidRPr="001A0C25">
        <w:t xml:space="preserve"> </w:t>
      </w:r>
      <w:r w:rsidR="00F14ECD" w:rsidRPr="001A0C25">
        <w:t>CBM Australia managed the high level contract with DFAT and developed guidance notes and training materials, and supported the RHTO program officer to adapt and apply these through ongoing mentoring. CBM Australia and RHTO co-facilitated training until the program officer felt confident to run the training independently. Although the initial focus of the work was determined by the DFAT program design and CBM Australia’s priorities, over time RHTO became much more involved in planning and prioritising activities.</w:t>
      </w:r>
    </w:p>
    <w:p w:rsidR="00ED79E7" w:rsidRDefault="00ED79E7" w:rsidP="003863F9">
      <w:pPr>
        <w:rPr>
          <w:b/>
        </w:rPr>
      </w:pPr>
    </w:p>
    <w:p w:rsidR="00F14ECD" w:rsidRPr="001A0C25" w:rsidRDefault="00F14ECD" w:rsidP="00F14ECD">
      <w:pPr>
        <w:outlineLvl w:val="0"/>
        <w:rPr>
          <w:b/>
        </w:rPr>
      </w:pPr>
      <w:r w:rsidRPr="001A0C25">
        <w:rPr>
          <w:b/>
        </w:rPr>
        <w:t>What did the DPO get out of this engagement?</w:t>
      </w:r>
    </w:p>
    <w:p w:rsidR="00F14ECD" w:rsidRPr="001A0C25" w:rsidRDefault="00F14ECD" w:rsidP="00F14ECD">
      <w:pPr>
        <w:pStyle w:val="Bullet1"/>
      </w:pPr>
      <w:r w:rsidRPr="001A0C25">
        <w:lastRenderedPageBreak/>
        <w:t xml:space="preserve">Through this partnership, RHTO built relationships with mainstream health program partners, including the Ministry of Health, with whom it had not previously been able to engage.  </w:t>
      </w:r>
    </w:p>
    <w:p w:rsidR="00F14ECD" w:rsidRPr="001A0C25" w:rsidRDefault="00F14ECD" w:rsidP="00F14ECD">
      <w:pPr>
        <w:pStyle w:val="Bullet1"/>
      </w:pPr>
      <w:r w:rsidRPr="001A0C25">
        <w:t>RHTO staff members strengthened their skills and knowledge in a range of technical areas, including health,</w:t>
      </w:r>
      <w:r>
        <w:t xml:space="preserve"> international</w:t>
      </w:r>
      <w:r w:rsidRPr="001A0C25">
        <w:t xml:space="preserve"> development and donor</w:t>
      </w:r>
      <w:r>
        <w:t xml:space="preserve"> engagement</w:t>
      </w:r>
      <w:r w:rsidRPr="001A0C25">
        <w:t xml:space="preserve">, research methods, international advocacy and program management. </w:t>
      </w:r>
    </w:p>
    <w:p w:rsidR="00F14ECD" w:rsidRPr="001A0C25" w:rsidRDefault="00F14ECD" w:rsidP="00F14ECD">
      <w:pPr>
        <w:pStyle w:val="Bullet1"/>
      </w:pPr>
      <w:r w:rsidRPr="001A0C25">
        <w:t>The RHTO program officer in particular was able to significantly build his confidence and his communication, training and advocacy skills over time; by 2016, he was actively leading the work with DFAT.</w:t>
      </w:r>
    </w:p>
    <w:p w:rsidR="00F14ECD" w:rsidRPr="001A0C25" w:rsidRDefault="00F14ECD" w:rsidP="00F14ECD">
      <w:pPr>
        <w:pStyle w:val="Bullet1"/>
      </w:pPr>
      <w:r w:rsidRPr="001A0C25">
        <w:t>The profile and reputation of RHTO has been strengthened in Timor-Leste, with many organisations now wanting to work with the DPO.</w:t>
      </w:r>
      <w:r w:rsidRPr="001A0C25">
        <w:rPr>
          <w:noProof/>
          <w:lang w:eastAsia="en-AU"/>
        </w:rPr>
        <w:t xml:space="preserve"> </w:t>
      </w:r>
    </w:p>
    <w:p w:rsidR="00F14ECD" w:rsidRPr="001A0C25" w:rsidRDefault="00F14ECD" w:rsidP="00F14ECD">
      <w:pPr>
        <w:pStyle w:val="Bullet1"/>
      </w:pPr>
      <w:r w:rsidRPr="001A0C25">
        <w:t>Having a program officer working on a national program enabled RHTO to increase its focus on high level, national advocacy messages, which complemented the local awareness-raising which its field officers were already doing.</w:t>
      </w:r>
    </w:p>
    <w:p w:rsidR="00F14ECD" w:rsidRPr="001A0C25" w:rsidRDefault="00F14ECD" w:rsidP="00F14ECD">
      <w:pPr>
        <w:outlineLvl w:val="0"/>
        <w:rPr>
          <w:b/>
        </w:rPr>
      </w:pPr>
      <w:r>
        <w:rPr>
          <w:b/>
        </w:rPr>
        <w:br w:type="column"/>
      </w:r>
      <w:r w:rsidRPr="001A0C25">
        <w:rPr>
          <w:b/>
        </w:rPr>
        <w:lastRenderedPageBreak/>
        <w:t>High level lessons and recommendations</w:t>
      </w:r>
    </w:p>
    <w:p w:rsidR="00F14ECD" w:rsidRDefault="00F14ECD" w:rsidP="00F14ECD">
      <w:pPr>
        <w:pStyle w:val="Bullet1"/>
      </w:pPr>
      <w:r>
        <w:t xml:space="preserve">Engaging a DPO in the provision of advisory services for implementing partners was successful in raising awareness about the need for disability inclusion, and in helping partners to identify barriers to inclusion and develop strategies to address these.   </w:t>
      </w:r>
    </w:p>
    <w:p w:rsidR="00F14ECD" w:rsidRPr="001A0C25" w:rsidRDefault="00F14ECD" w:rsidP="00F14ECD">
      <w:pPr>
        <w:pStyle w:val="Bullet1"/>
      </w:pPr>
      <w:r w:rsidRPr="001A0C25">
        <w:t>The provision of funding for a dedicated program officer within RHTO ensured that the DPO had the resources to provide advisory services without distracting from their other organisational priorities.</w:t>
      </w:r>
    </w:p>
    <w:p w:rsidR="00F14ECD" w:rsidRPr="001A0C25" w:rsidRDefault="00F14ECD" w:rsidP="00F14ECD">
      <w:pPr>
        <w:pStyle w:val="Bullet1"/>
      </w:pPr>
      <w:r w:rsidRPr="001A0C25">
        <w:t xml:space="preserve">In this circumstance, it was not feasible for the DPO to take on the advisory role independently and partnering with a technical partner provided an important capacity development opportunity. In other country contexts where DPOs have greater capacity and experience, this role could be done by a DPO without external support. </w:t>
      </w:r>
    </w:p>
    <w:p w:rsidR="0020257C" w:rsidRDefault="00F14ECD" w:rsidP="00F14ECD">
      <w:pPr>
        <w:pStyle w:val="Bullet1"/>
      </w:pPr>
      <w:r w:rsidRPr="001A0C25">
        <w:t>Providing advisory services through a contracting arrangement was a new way of working for the DPO. Sufficient time needs to be invested in ensuring the DPO understands the terms of the</w:t>
      </w:r>
      <w:r w:rsidR="000D6012" w:rsidRPr="000D6012">
        <w:t xml:space="preserve"> </w:t>
      </w:r>
      <w:r w:rsidR="000D6012" w:rsidRPr="001A0C25">
        <w:t>contract and has the opportunity to raise any concerns. DPOs may also need support with financial management and meeting reporting requirements.</w:t>
      </w:r>
    </w:p>
    <w:p w:rsidR="00A55E84" w:rsidRDefault="00A55E84" w:rsidP="00A55E84">
      <w:pPr>
        <w:pStyle w:val="Bullet1"/>
        <w:numPr>
          <w:ilvl w:val="0"/>
          <w:numId w:val="0"/>
        </w:numPr>
        <w:ind w:left="284"/>
      </w:pPr>
      <w:r w:rsidRPr="00E460D3">
        <w:rPr>
          <w:noProof/>
          <w:lang w:val="en-AU" w:eastAsia="en-AU"/>
        </w:rPr>
        <mc:AlternateContent>
          <mc:Choice Requires="wps">
            <w:drawing>
              <wp:anchor distT="0" distB="0" distL="114300" distR="114300" simplePos="0" relativeHeight="251660288" behindDoc="0" locked="0" layoutInCell="1" allowOverlap="1" wp14:anchorId="18D050B1" wp14:editId="0AB461FB">
                <wp:simplePos x="0" y="0"/>
                <wp:positionH relativeFrom="column">
                  <wp:posOffset>0</wp:posOffset>
                </wp:positionH>
                <wp:positionV relativeFrom="paragraph">
                  <wp:posOffset>216535</wp:posOffset>
                </wp:positionV>
                <wp:extent cx="2905125" cy="2105025"/>
                <wp:effectExtent l="0" t="0" r="9525" b="9525"/>
                <wp:wrapSquare wrapText="bothSides"/>
                <wp:docPr id="9" name="Rounded Rectangle 9" descr="Cover Image" title="Cover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05125" cy="2105025"/>
                        </a:xfrm>
                        <a:prstGeom prst="roundRect">
                          <a:avLst>
                            <a:gd name="adj" fmla="val 3796"/>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EF26A" id="Rounded Rectangle 9" o:spid="_x0000_s1026" alt="Title: Cover Image - Description: Cover Image" style="position:absolute;margin-left:0;margin-top:17.05pt;width:228.75pt;height:1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8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" stroked="f" strokeweight="1pt">
                <v:fill r:id="rId15" o:title="Cover Image" recolor="t" rotate="t" type="frame"/>
                <v:stroke joinstyle="miter"/>
                <v:path arrowok="t"/>
                <o:lock v:ext="edit" aspectratio="t"/>
                <w10:wrap type="square"/>
              </v:roundrect>
            </w:pict>
          </mc:Fallback>
        </mc:AlternateContent>
      </w:r>
    </w:p>
    <w:p w:rsidR="00521A03" w:rsidRDefault="00A55E84" w:rsidP="00A55E84">
      <w:pPr>
        <w:pStyle w:val="PhotoCaption"/>
      </w:pPr>
      <w:r>
        <w:t>CBM Australia and RHTO provide advocacy training for people with disabilities and disability organisations to increase demand for disability inclusive health services</w:t>
      </w:r>
    </w:p>
    <w:sectPr w:rsidR="00521A03" w:rsidSect="000D6012">
      <w:headerReference w:type="default" r:id="rId16"/>
      <w:footerReference w:type="default" r:id="rId17"/>
      <w:headerReference w:type="first" r:id="rId18"/>
      <w:footerReference w:type="first" r:id="rId19"/>
      <w:type w:val="continuous"/>
      <w:pgSz w:w="11906" w:h="16838" w:code="9"/>
      <w:pgMar w:top="2127" w:right="1134" w:bottom="1418" w:left="1134" w:header="425" w:footer="507"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57C" w:rsidRDefault="0020257C" w:rsidP="00D37B04">
      <w:r>
        <w:separator/>
      </w:r>
    </w:p>
  </w:endnote>
  <w:endnote w:type="continuationSeparator" w:id="0">
    <w:p w:rsidR="0020257C" w:rsidRDefault="0020257C"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9E7" w:rsidRDefault="00ED79E7" w:rsidP="00887CF2">
    <w:pPr>
      <w:pStyle w:val="Footer"/>
      <w:rPr>
        <w:b/>
      </w:rPr>
    </w:pPr>
  </w:p>
  <w:p w:rsidR="002C1C75" w:rsidRPr="00887CF2" w:rsidRDefault="002C1C75" w:rsidP="00887CF2">
    <w:pPr>
      <w:pStyle w:val="Footer"/>
      <w:rPr>
        <w:b/>
      </w:rPr>
    </w:pPr>
    <w:r w:rsidRPr="00887CF2">
      <w:rPr>
        <w:b/>
        <w:noProof/>
        <w:lang w:val="en-AU" w:eastAsia="en-AU"/>
      </w:rPr>
      <w:drawing>
        <wp:inline distT="0" distB="0" distL="0" distR="0" wp14:anchorId="63F5FDF5" wp14:editId="63F5FDF6">
          <wp:extent cx="108000" cy="87480"/>
          <wp:effectExtent l="0" t="0" r="6350" b="8255"/>
          <wp:docPr id="3" name="Picture 3"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proofErr w:type="gramStart"/>
    <w:r w:rsidRPr="00887CF2">
      <w:rPr>
        <w:b/>
      </w:rPr>
      <w:t xml:space="preserve">@DFAT  </w:t>
    </w:r>
    <w:r w:rsidRPr="00887CF2">
      <w:rPr>
        <w:rStyle w:val="Green"/>
        <w:b/>
      </w:rPr>
      <w:t>DFAT.GOV.AU</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7C" w:rsidRDefault="0020257C" w:rsidP="00887CF2">
    <w:pPr>
      <w:pStyle w:val="Footer"/>
      <w:rPr>
        <w:b/>
      </w:rPr>
    </w:pPr>
  </w:p>
  <w:p w:rsidR="002C1C75" w:rsidRPr="00887CF2" w:rsidRDefault="002C1C75" w:rsidP="00887CF2">
    <w:pPr>
      <w:pStyle w:val="Footer"/>
      <w:rPr>
        <w:b/>
      </w:rPr>
    </w:pPr>
    <w:r w:rsidRPr="00887CF2">
      <w:rPr>
        <w:b/>
        <w:noProof/>
        <w:lang w:val="en-AU" w:eastAsia="en-AU"/>
      </w:rPr>
      <w:drawing>
        <wp:inline distT="0" distB="0" distL="0" distR="0" wp14:anchorId="63F5FDFD" wp14:editId="63F5FDFE">
          <wp:extent cx="108000" cy="87480"/>
          <wp:effectExtent l="0" t="0" r="6350" b="8255"/>
          <wp:docPr id="8" name="Picture 8"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proofErr w:type="gramStart"/>
    <w:r w:rsidRPr="00887CF2">
      <w:rPr>
        <w:b/>
      </w:rPr>
      <w:t xml:space="preserve">@DFAT  </w:t>
    </w:r>
    <w:r w:rsidRPr="00887CF2">
      <w:rPr>
        <w:rStyle w:val="Green"/>
        <w:b/>
      </w:rPr>
      <w:t>DFAT.GOV.AU</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57C" w:rsidRPr="008C5A0E" w:rsidRDefault="0020257C" w:rsidP="00D37B04">
      <w:pPr>
        <w:pStyle w:val="Footer"/>
      </w:pPr>
    </w:p>
  </w:footnote>
  <w:footnote w:type="continuationSeparator" w:id="0">
    <w:p w:rsidR="0020257C" w:rsidRDefault="0020257C" w:rsidP="00D37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B25" w:rsidRPr="000854FD" w:rsidRDefault="002D5B25" w:rsidP="002D5B25">
    <w:pPr>
      <w:pStyle w:val="Header"/>
    </w:pPr>
    <w:r w:rsidRPr="00E460D3">
      <w:rPr>
        <w:noProof/>
        <w:lang w:val="en-AU" w:eastAsia="en-AU"/>
      </w:rPr>
      <w:drawing>
        <wp:anchor distT="0" distB="0" distL="114300" distR="114300" simplePos="0" relativeHeight="251662336" behindDoc="1" locked="1" layoutInCell="1" allowOverlap="1" wp14:anchorId="63F5FDF3" wp14:editId="63F5FDF4">
          <wp:simplePos x="0" y="0"/>
          <wp:positionH relativeFrom="page">
            <wp:posOffset>12700</wp:posOffset>
          </wp:positionH>
          <wp:positionV relativeFrom="page">
            <wp:posOffset>0</wp:posOffset>
          </wp:positionV>
          <wp:extent cx="7558405" cy="10690860"/>
          <wp:effectExtent l="0" t="0" r="4445" b="0"/>
          <wp:wrapNone/>
          <wp:docPr id="1" name="Picture 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B04" w:rsidRPr="005A72E9" w:rsidRDefault="002D5B25" w:rsidP="005A72E9">
    <w:pPr>
      <w:pStyle w:val="Header"/>
    </w:pPr>
    <w:r w:rsidRPr="005A72E9">
      <w:fldChar w:fldCharType="begin"/>
    </w:r>
    <w:r w:rsidRPr="005A72E9">
      <w:instrText xml:space="preserve"> DATE  \@ "MMMM yyyy"  \* MERGEFORMAT </w:instrText>
    </w:r>
    <w:r w:rsidRPr="005A72E9">
      <w:fldChar w:fldCharType="separate"/>
    </w:r>
    <w:r w:rsidR="00AD4670">
      <w:rPr>
        <w:noProof/>
      </w:rPr>
      <w:t>January 2018</w:t>
    </w:r>
    <w:r w:rsidRPr="005A72E9">
      <w:fldChar w:fldCharType="end"/>
    </w:r>
    <w:r w:rsidR="00F34677" w:rsidRPr="00E460D3">
      <w:rPr>
        <w:noProof/>
        <w:lang w:val="en-AU" w:eastAsia="en-AU"/>
      </w:rPr>
      <w:drawing>
        <wp:anchor distT="0" distB="0" distL="114300" distR="114300" simplePos="0" relativeHeight="251663360" behindDoc="0" locked="0" layoutInCell="1" allowOverlap="1" wp14:anchorId="63F5FDF7" wp14:editId="63F5FDF8">
          <wp:simplePos x="0" y="0"/>
          <wp:positionH relativeFrom="page">
            <wp:posOffset>5724525</wp:posOffset>
          </wp:positionH>
          <wp:positionV relativeFrom="page">
            <wp:posOffset>918210</wp:posOffset>
          </wp:positionV>
          <wp:extent cx="1114560" cy="512640"/>
          <wp:effectExtent l="0" t="0" r="0" b="1905"/>
          <wp:wrapNone/>
          <wp:docPr id="4" name="Picture 4" descr="Australian Aid" title="Australian Aid"/>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1114560" cy="512640"/>
                  </a:xfrm>
                  <a:prstGeom prst="rect">
                    <a:avLst/>
                  </a:prstGeom>
                </pic:spPr>
              </pic:pic>
            </a:graphicData>
          </a:graphic>
          <wp14:sizeRelH relativeFrom="margin">
            <wp14:pctWidth>0</wp14:pctWidth>
          </wp14:sizeRelH>
          <wp14:sizeRelV relativeFrom="margin">
            <wp14:pctHeight>0</wp14:pctHeight>
          </wp14:sizeRelV>
        </wp:anchor>
      </w:drawing>
    </w:r>
    <w:r w:rsidRPr="00E460D3">
      <w:rPr>
        <w:noProof/>
        <w:lang w:val="en-AU" w:eastAsia="en-AU"/>
      </w:rPr>
      <w:drawing>
        <wp:anchor distT="0" distB="0" distL="114300" distR="114300" simplePos="0" relativeHeight="251657216" behindDoc="1" locked="1" layoutInCell="1" allowOverlap="1" wp14:anchorId="63F5FDF9" wp14:editId="63F5FDFA">
          <wp:simplePos x="0" y="0"/>
          <wp:positionH relativeFrom="page">
            <wp:posOffset>720090</wp:posOffset>
          </wp:positionH>
          <wp:positionV relativeFrom="page">
            <wp:posOffset>882015</wp:posOffset>
          </wp:positionV>
          <wp:extent cx="3166920" cy="554400"/>
          <wp:effectExtent l="0" t="0" r="0" b="0"/>
          <wp:wrapNone/>
          <wp:docPr id="5" name="Picture 5"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14:sizeRelH relativeFrom="margin">
            <wp14:pctWidth>0</wp14:pctWidth>
          </wp14:sizeRelH>
          <wp14:sizeRelV relativeFrom="margin">
            <wp14:pctHeight>0</wp14:pctHeight>
          </wp14:sizeRelV>
        </wp:anchor>
      </w:drawing>
    </w:r>
    <w:r w:rsidRPr="00E460D3">
      <w:rPr>
        <w:noProof/>
        <w:lang w:val="en-AU" w:eastAsia="en-AU"/>
      </w:rPr>
      <w:drawing>
        <wp:anchor distT="0" distB="0" distL="114300" distR="114300" simplePos="0" relativeHeight="251656192" behindDoc="1" locked="1" layoutInCell="1" allowOverlap="1" wp14:anchorId="63F5FDFB" wp14:editId="63F5FDFC">
          <wp:simplePos x="0" y="0"/>
          <wp:positionH relativeFrom="page">
            <wp:posOffset>12700</wp:posOffset>
          </wp:positionH>
          <wp:positionV relativeFrom="page">
            <wp:posOffset>0</wp:posOffset>
          </wp:positionV>
          <wp:extent cx="7558405" cy="10690860"/>
          <wp:effectExtent l="0" t="0" r="4445" b="0"/>
          <wp:wrapNone/>
          <wp:docPr id="6" name="Picture 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485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8312249"/>
    <w:multiLevelType w:val="hybridMultilevel"/>
    <w:tmpl w:val="E1365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4E7527A"/>
    <w:multiLevelType w:val="multilevel"/>
    <w:tmpl w:val="C2A494BC"/>
    <w:numStyleLink w:val="BulletsList"/>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D3C1EA7"/>
    <w:multiLevelType w:val="multilevel"/>
    <w:tmpl w:val="C2A494BC"/>
    <w:numStyleLink w:val="BulletsList"/>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73107305"/>
    <w:multiLevelType w:val="multilevel"/>
    <w:tmpl w:val="C2A494BC"/>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795627B1"/>
    <w:multiLevelType w:val="hybridMultilevel"/>
    <w:tmpl w:val="F438A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6"/>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4"/>
  </w:num>
  <w:num w:numId="23">
    <w:abstractNumId w:val="14"/>
  </w:num>
  <w:num w:numId="24">
    <w:abstractNumId w:val="17"/>
  </w:num>
  <w:num w:numId="25">
    <w:abstractNumId w:val="17"/>
  </w:num>
  <w:num w:numId="26">
    <w:abstractNumId w:val="17"/>
  </w:num>
  <w:num w:numId="27">
    <w:abstractNumId w:val="16"/>
  </w:num>
  <w:num w:numId="28">
    <w:abstractNumId w:val="10"/>
  </w:num>
  <w:num w:numId="29">
    <w:abstractNumId w:val="10"/>
  </w:num>
  <w:num w:numId="30">
    <w:abstractNumId w:val="10"/>
  </w:num>
  <w:num w:numId="31">
    <w:abstractNumId w:val="12"/>
  </w:num>
  <w:num w:numId="32">
    <w:abstractNumId w:val="20"/>
  </w:num>
  <w:num w:numId="33">
    <w:abstractNumId w:val="15"/>
  </w:num>
  <w:num w:numId="34">
    <w:abstractNumId w:val="1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57C"/>
    <w:rsid w:val="00001DA8"/>
    <w:rsid w:val="000020C1"/>
    <w:rsid w:val="0002080A"/>
    <w:rsid w:val="000210AB"/>
    <w:rsid w:val="0002782F"/>
    <w:rsid w:val="00050806"/>
    <w:rsid w:val="000546D9"/>
    <w:rsid w:val="00054E4D"/>
    <w:rsid w:val="00060073"/>
    <w:rsid w:val="000616C6"/>
    <w:rsid w:val="00075878"/>
    <w:rsid w:val="000854FD"/>
    <w:rsid w:val="000A36A5"/>
    <w:rsid w:val="000B37F5"/>
    <w:rsid w:val="000D6012"/>
    <w:rsid w:val="000D66D6"/>
    <w:rsid w:val="001461D6"/>
    <w:rsid w:val="001541EA"/>
    <w:rsid w:val="00163CDD"/>
    <w:rsid w:val="0019593C"/>
    <w:rsid w:val="001A12B5"/>
    <w:rsid w:val="001C604A"/>
    <w:rsid w:val="001D663E"/>
    <w:rsid w:val="001E1DC0"/>
    <w:rsid w:val="0020257C"/>
    <w:rsid w:val="00232588"/>
    <w:rsid w:val="00243969"/>
    <w:rsid w:val="002506DC"/>
    <w:rsid w:val="00250E4E"/>
    <w:rsid w:val="0026381E"/>
    <w:rsid w:val="0028602A"/>
    <w:rsid w:val="002872DF"/>
    <w:rsid w:val="002A1EC6"/>
    <w:rsid w:val="002A749D"/>
    <w:rsid w:val="002B5E10"/>
    <w:rsid w:val="002C1C75"/>
    <w:rsid w:val="002C793D"/>
    <w:rsid w:val="002D5B25"/>
    <w:rsid w:val="003002C0"/>
    <w:rsid w:val="00301144"/>
    <w:rsid w:val="003031C6"/>
    <w:rsid w:val="00304984"/>
    <w:rsid w:val="0030595C"/>
    <w:rsid w:val="00312BF8"/>
    <w:rsid w:val="003148B7"/>
    <w:rsid w:val="003158C3"/>
    <w:rsid w:val="003274CD"/>
    <w:rsid w:val="00333501"/>
    <w:rsid w:val="003457C4"/>
    <w:rsid w:val="0035119D"/>
    <w:rsid w:val="003863F9"/>
    <w:rsid w:val="0039344A"/>
    <w:rsid w:val="003B4F12"/>
    <w:rsid w:val="003C2619"/>
    <w:rsid w:val="003C376B"/>
    <w:rsid w:val="003D12C3"/>
    <w:rsid w:val="003E3A1A"/>
    <w:rsid w:val="003F2041"/>
    <w:rsid w:val="00402ACC"/>
    <w:rsid w:val="004120EC"/>
    <w:rsid w:val="00423F31"/>
    <w:rsid w:val="00431899"/>
    <w:rsid w:val="00482AE8"/>
    <w:rsid w:val="00486804"/>
    <w:rsid w:val="004A6CB6"/>
    <w:rsid w:val="004B3775"/>
    <w:rsid w:val="004C57B9"/>
    <w:rsid w:val="004D0BA0"/>
    <w:rsid w:val="004E058F"/>
    <w:rsid w:val="004E3B87"/>
    <w:rsid w:val="004E6D28"/>
    <w:rsid w:val="004E7721"/>
    <w:rsid w:val="00510921"/>
    <w:rsid w:val="00510AD3"/>
    <w:rsid w:val="00511AC0"/>
    <w:rsid w:val="00513348"/>
    <w:rsid w:val="00513AD8"/>
    <w:rsid w:val="00521A03"/>
    <w:rsid w:val="00522396"/>
    <w:rsid w:val="00533B5D"/>
    <w:rsid w:val="005A0105"/>
    <w:rsid w:val="005A010F"/>
    <w:rsid w:val="005A20F6"/>
    <w:rsid w:val="005A72E9"/>
    <w:rsid w:val="005D3655"/>
    <w:rsid w:val="005E4830"/>
    <w:rsid w:val="005F609A"/>
    <w:rsid w:val="00623BA1"/>
    <w:rsid w:val="006346BC"/>
    <w:rsid w:val="0066652A"/>
    <w:rsid w:val="00680522"/>
    <w:rsid w:val="00682167"/>
    <w:rsid w:val="006A48E1"/>
    <w:rsid w:val="006A4FA5"/>
    <w:rsid w:val="006C42AF"/>
    <w:rsid w:val="00711D8E"/>
    <w:rsid w:val="00712672"/>
    <w:rsid w:val="00731755"/>
    <w:rsid w:val="00734E3F"/>
    <w:rsid w:val="00736985"/>
    <w:rsid w:val="00745DF5"/>
    <w:rsid w:val="0076250F"/>
    <w:rsid w:val="00780FA5"/>
    <w:rsid w:val="007A22A1"/>
    <w:rsid w:val="007B6200"/>
    <w:rsid w:val="007F3395"/>
    <w:rsid w:val="00801B9F"/>
    <w:rsid w:val="0080204D"/>
    <w:rsid w:val="00840C6C"/>
    <w:rsid w:val="008475F0"/>
    <w:rsid w:val="008557A7"/>
    <w:rsid w:val="00870928"/>
    <w:rsid w:val="00876863"/>
    <w:rsid w:val="008819AE"/>
    <w:rsid w:val="00887CF2"/>
    <w:rsid w:val="0089405C"/>
    <w:rsid w:val="008A5AFE"/>
    <w:rsid w:val="008C5A0E"/>
    <w:rsid w:val="00992C76"/>
    <w:rsid w:val="009969D6"/>
    <w:rsid w:val="009B4D3B"/>
    <w:rsid w:val="009D7407"/>
    <w:rsid w:val="009E0866"/>
    <w:rsid w:val="009E1B63"/>
    <w:rsid w:val="009E273C"/>
    <w:rsid w:val="009F1350"/>
    <w:rsid w:val="009F6423"/>
    <w:rsid w:val="00A24A62"/>
    <w:rsid w:val="00A31C9F"/>
    <w:rsid w:val="00A4144F"/>
    <w:rsid w:val="00A55E84"/>
    <w:rsid w:val="00A61B4D"/>
    <w:rsid w:val="00A71D2D"/>
    <w:rsid w:val="00A80F95"/>
    <w:rsid w:val="00A97BF1"/>
    <w:rsid w:val="00AA298A"/>
    <w:rsid w:val="00AB3CBF"/>
    <w:rsid w:val="00AC164A"/>
    <w:rsid w:val="00AC611C"/>
    <w:rsid w:val="00AD4670"/>
    <w:rsid w:val="00AE448A"/>
    <w:rsid w:val="00AF2050"/>
    <w:rsid w:val="00B03CA8"/>
    <w:rsid w:val="00B33C0A"/>
    <w:rsid w:val="00B55E19"/>
    <w:rsid w:val="00B94758"/>
    <w:rsid w:val="00BA4B6D"/>
    <w:rsid w:val="00BB26C5"/>
    <w:rsid w:val="00BB58DC"/>
    <w:rsid w:val="00BE44B3"/>
    <w:rsid w:val="00BF3538"/>
    <w:rsid w:val="00BF4DE6"/>
    <w:rsid w:val="00C27D25"/>
    <w:rsid w:val="00C33A1F"/>
    <w:rsid w:val="00C42541"/>
    <w:rsid w:val="00C42CDE"/>
    <w:rsid w:val="00C43205"/>
    <w:rsid w:val="00C5182A"/>
    <w:rsid w:val="00C63EE9"/>
    <w:rsid w:val="00CA058E"/>
    <w:rsid w:val="00CA16F3"/>
    <w:rsid w:val="00CA37B1"/>
    <w:rsid w:val="00CB1959"/>
    <w:rsid w:val="00CD0370"/>
    <w:rsid w:val="00CD0E4B"/>
    <w:rsid w:val="00CE4C89"/>
    <w:rsid w:val="00CF07BA"/>
    <w:rsid w:val="00D0296C"/>
    <w:rsid w:val="00D37B04"/>
    <w:rsid w:val="00D64BD1"/>
    <w:rsid w:val="00D66355"/>
    <w:rsid w:val="00D92254"/>
    <w:rsid w:val="00DE084C"/>
    <w:rsid w:val="00DF2715"/>
    <w:rsid w:val="00E357B7"/>
    <w:rsid w:val="00E460D3"/>
    <w:rsid w:val="00E53800"/>
    <w:rsid w:val="00E57304"/>
    <w:rsid w:val="00E6081F"/>
    <w:rsid w:val="00E8296D"/>
    <w:rsid w:val="00E8457B"/>
    <w:rsid w:val="00EA04B2"/>
    <w:rsid w:val="00EA20F3"/>
    <w:rsid w:val="00ED2831"/>
    <w:rsid w:val="00ED43D1"/>
    <w:rsid w:val="00ED56DD"/>
    <w:rsid w:val="00ED79E7"/>
    <w:rsid w:val="00EE4EE1"/>
    <w:rsid w:val="00EF4574"/>
    <w:rsid w:val="00F14ECD"/>
    <w:rsid w:val="00F25A93"/>
    <w:rsid w:val="00F2684E"/>
    <w:rsid w:val="00F34677"/>
    <w:rsid w:val="00F5404C"/>
    <w:rsid w:val="00F713F7"/>
    <w:rsid w:val="00F729EF"/>
    <w:rsid w:val="00F77CAE"/>
    <w:rsid w:val="00F82271"/>
    <w:rsid w:val="00F83428"/>
    <w:rsid w:val="00F96BB9"/>
    <w:rsid w:val="00FB78C5"/>
    <w:rsid w:val="00FD4BFE"/>
    <w:rsid w:val="00FE6D51"/>
    <w:rsid w:val="00FE6F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462BA94-3D5B-45EC-BE06-2E6473F0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63"/>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D4BFE"/>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FB78C5"/>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FD4BFE"/>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BF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FB78C5"/>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FD4BFE"/>
    <w:pPr>
      <w:numPr>
        <w:numId w:val="33"/>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30"/>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23"/>
      </w:numPr>
    </w:pPr>
  </w:style>
  <w:style w:type="paragraph" w:customStyle="1" w:styleId="Heading2Numbered">
    <w:name w:val="Heading 2 Numbered"/>
    <w:basedOn w:val="Heading2"/>
    <w:next w:val="Normal"/>
    <w:qFormat/>
    <w:rsid w:val="00ED2831"/>
    <w:pPr>
      <w:numPr>
        <w:ilvl w:val="1"/>
        <w:numId w:val="23"/>
      </w:numPr>
      <w:spacing w:after="60"/>
    </w:pPr>
    <w:rPr>
      <w:bCs/>
    </w:rPr>
  </w:style>
  <w:style w:type="paragraph" w:customStyle="1" w:styleId="Heading3Numbered">
    <w:name w:val="Heading 3 Numbered"/>
    <w:basedOn w:val="Heading3"/>
    <w:next w:val="Normal"/>
    <w:qFormat/>
    <w:rsid w:val="00ED2831"/>
    <w:pPr>
      <w:numPr>
        <w:ilvl w:val="2"/>
        <w:numId w:val="23"/>
      </w:numPr>
      <w:spacing w:before="300" w:after="60"/>
    </w:pPr>
    <w:rPr>
      <w:szCs w:val="22"/>
    </w:rPr>
  </w:style>
  <w:style w:type="numbering" w:customStyle="1" w:styleId="BulletsList">
    <w:name w:val="Bullets List"/>
    <w:uiPriority w:val="99"/>
    <w:rsid w:val="00FD4BF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2C1C75"/>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FD4BFE"/>
    <w:pPr>
      <w:spacing w:before="400" w:after="400" w:line="280" w:lineRule="exact"/>
    </w:pPr>
    <w:rPr>
      <w:b/>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C1C75"/>
    <w:rPr>
      <w:b/>
      <w:caps/>
      <w:color w:val="FFFFFF" w:themeColor="background1"/>
      <w:sz w:val="20"/>
      <w:lang w:val="en-GB"/>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731755"/>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FD4BFE"/>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2C1C75"/>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2C1C75"/>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semiHidden/>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semiHidden/>
    <w:rsid w:val="008C5A0E"/>
    <w:rPr>
      <w:color w:val="49596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E460D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4C57B9"/>
    <w:pPr>
      <w:spacing w:after="200" w:line="200" w:lineRule="atLeast"/>
      <w:jc w:val="right"/>
    </w:pPr>
    <w:rPr>
      <w:sz w:val="16"/>
    </w:rPr>
  </w:style>
  <w:style w:type="table" w:customStyle="1" w:styleId="DFATTable1">
    <w:name w:val="DFAT Table 1"/>
    <w:basedOn w:val="TableNormal"/>
    <w:uiPriority w:val="99"/>
    <w:rsid w:val="00C42541"/>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80204D"/>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31"/>
      </w:numPr>
      <w:ind w:left="454" w:hanging="170"/>
    </w:pPr>
  </w:style>
  <w:style w:type="paragraph" w:customStyle="1" w:styleId="Box2Bullet">
    <w:name w:val="Box 2 Bullet"/>
    <w:basedOn w:val="Box2Text"/>
    <w:qFormat/>
    <w:rsid w:val="00C42541"/>
    <w:pPr>
      <w:numPr>
        <w:numId w:val="32"/>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2506DC"/>
    <w:rPr>
      <w:sz w:val="16"/>
      <w:szCs w:val="16"/>
    </w:rPr>
  </w:style>
  <w:style w:type="paragraph" w:styleId="CommentText">
    <w:name w:val="annotation text"/>
    <w:basedOn w:val="Normal"/>
    <w:link w:val="CommentTextChar"/>
    <w:uiPriority w:val="99"/>
    <w:semiHidden/>
    <w:unhideWhenUsed/>
    <w:rsid w:val="002506DC"/>
    <w:pPr>
      <w:spacing w:line="240" w:lineRule="auto"/>
    </w:pPr>
    <w:rPr>
      <w:sz w:val="20"/>
      <w:szCs w:val="20"/>
    </w:rPr>
  </w:style>
  <w:style w:type="character" w:customStyle="1" w:styleId="CommentTextChar">
    <w:name w:val="Comment Text Char"/>
    <w:basedOn w:val="DefaultParagraphFont"/>
    <w:link w:val="CommentText"/>
    <w:uiPriority w:val="99"/>
    <w:semiHidden/>
    <w:rsid w:val="002506DC"/>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2506DC"/>
    <w:rPr>
      <w:b/>
      <w:bCs/>
    </w:rPr>
  </w:style>
  <w:style w:type="character" w:customStyle="1" w:styleId="CommentSubjectChar">
    <w:name w:val="Comment Subject Char"/>
    <w:basedOn w:val="CommentTextChar"/>
    <w:link w:val="CommentSubject"/>
    <w:uiPriority w:val="99"/>
    <w:semiHidden/>
    <w:rsid w:val="002506DC"/>
    <w:rPr>
      <w:b/>
      <w:bCs/>
      <w:color w:val="495965" w:themeColor="text2"/>
      <w:sz w:val="20"/>
      <w:szCs w:val="20"/>
      <w:lang w:val="en-GB"/>
    </w:rPr>
  </w:style>
  <w:style w:type="paragraph" w:styleId="ListParagraph">
    <w:name w:val="List Paragraph"/>
    <w:basedOn w:val="Normal"/>
    <w:uiPriority w:val="34"/>
    <w:qFormat/>
    <w:locked/>
    <w:rsid w:val="00ED79E7"/>
    <w:pPr>
      <w:suppressAutoHyphens w:val="0"/>
      <w:spacing w:before="0" w:after="200" w:line="276" w:lineRule="auto"/>
      <w:ind w:left="720"/>
      <w:contextualSpacing/>
    </w:pPr>
    <w:rPr>
      <w:rFonts w:ascii="Verdana" w:eastAsiaTheme="minorEastAsia" w:hAnsi="Verdana"/>
      <w:color w:val="auto"/>
      <w:lang w:val="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307703">
      <w:bodyDiv w:val="1"/>
      <w:marLeft w:val="0"/>
      <w:marRight w:val="0"/>
      <w:marTop w:val="0"/>
      <w:marBottom w:val="0"/>
      <w:divBdr>
        <w:top w:val="none" w:sz="0" w:space="0" w:color="auto"/>
        <w:left w:val="none" w:sz="0" w:space="0" w:color="auto"/>
        <w:bottom w:val="none" w:sz="0" w:space="0" w:color="auto"/>
        <w:right w:val="none" w:sz="0" w:space="0" w:color="auto"/>
      </w:divBdr>
    </w:div>
    <w:div w:id="210012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duction\Production%20Files%202018\Ad%20Hoc\DFAT%20-%20ID\Aid%20Fact%20sheet%20-%20aqua%20-%20two%20column.dotx" TargetMode="External"/></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ntranet Document" ma:contentTypeID="0x01010068D47A3238F547F295FC4399B890905A00EB5D4F438FF3914DA696AB2B9777A65B" ma:contentTypeVersion="14" ma:contentTypeDescription="Intranet document content" ma:contentTypeScope="" ma:versionID="b451fd18a17c106bbd00044417964b24">
  <xsd:schema xmlns:xsd="http://www.w3.org/2001/XMLSchema" xmlns:xs="http://www.w3.org/2001/XMLSchema" xmlns:p="http://schemas.microsoft.com/office/2006/metadata/properties" xmlns:ns2="349e11ad-1311-4134-818c-bb844dbfed54" xmlns:ns3="6b894c73-1921-4299-aefc-49f5a4cb1310" targetNamespace="http://schemas.microsoft.com/office/2006/metadata/properties" ma:root="true" ma:fieldsID="3665d33502bbeec0c32743cccf061e76" ns2:_="" ns3:_="">
    <xsd:import namespace="349e11ad-1311-4134-818c-bb844dbfed54"/>
    <xsd:import namespace="6b894c73-1921-4299-aefc-49f5a4cb1310"/>
    <xsd:element name="properties">
      <xsd:complexType>
        <xsd:sequence>
          <xsd:element name="documentManagement">
            <xsd:complexType>
              <xsd:all>
                <xsd:element ref="ns2:PageKeywords" minOccurs="0"/>
                <xsd:element ref="ns2:PageKeywordsID" minOccurs="0"/>
                <xsd:element ref="ns2:PageDescription" minOccurs="0"/>
                <xsd:element ref="ns3:ItemActive" minOccurs="0"/>
                <xsd:element ref="ns2:PageAuthor" minOccurs="0"/>
                <xsd:element ref="ns2:ReviewDate" minOccurs="0"/>
                <xsd:element ref="ns2:ExpiryDate" minOccurs="0"/>
                <xsd:element ref="ns2:TRIMReferenceNumber" minOccurs="0"/>
                <xsd:element ref="ns2:OrganisationalUnit" minOccurs="0"/>
                <xsd:element ref="ns2:OrgUnitAcronym" minOccurs="0"/>
                <xsd:element ref="ns2:OrgUnitHierarchy" minOccurs="0"/>
                <xsd:element ref="ns2:OrgUnitType" minOccurs="0"/>
                <xsd:element ref="ns3:Template_x0020_group" minOccurs="0"/>
                <xsd:element ref="ns3:SecurityCategory" minOccurs="0"/>
                <xsd:element ref="ns3:Forma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e11ad-1311-4134-818c-bb844dbfed54" elementFormDefault="qualified">
    <xsd:import namespace="http://schemas.microsoft.com/office/2006/documentManagement/types"/>
    <xsd:import namespace="http://schemas.microsoft.com/office/infopath/2007/PartnerControls"/>
    <xsd:element name="PageKeywords" ma:index="8" nillable="true" ma:displayName="Document Keywords" ma:description="A list of keywords that describe or categorise this content." ma:list="{eab2c9c2-b0b6-4ae5-8920-98e40a79bc84}" ma:internalName="PageKeywords" ma:showField="Title"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KeywordsID" ma:index="9" nillable="true" ma:displayName="Document Keywords ID" ma:hidden="true" ma:list="{9c550a34-8561-4159-9314-549d682ef06c}" ma:internalName="PageKeywordsID" ma:readOnly="true" ma:showField="ID"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Description" ma:index="10" nillable="true" ma:displayName="Document Description" ma:description="A description of the page content." ma:internalName="PageDescription">
      <xsd:simpleType>
        <xsd:restriction base="dms:Note">
          <xsd:maxLength value="255"/>
        </xsd:restriction>
      </xsd:simpleType>
    </xsd:element>
    <xsd:element name="PageAuthor" ma:index="12" nillable="true" ma:displayName="Document Author" ma:list="UserInfo" ma:SharePointGroup="0" ma:internalName="Page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13" nillable="true" ma:displayName="Review Date" ma:description="The date a content item is due to be reviewed." ma:format="DateOnly" ma:internalName="ReviewDate">
      <xsd:simpleType>
        <xsd:restriction base="dms:DateTime"/>
      </xsd:simpleType>
    </xsd:element>
    <xsd:element name="ExpiryDate" ma:index="14" nillable="true" ma:displayName="Expiry Date" ma:description="Identifies the date this content is due to expire." ma:format="DateOnly" ma:internalName="ExpiryDate">
      <xsd:simpleType>
        <xsd:restriction base="dms:DateTime"/>
      </xsd:simpleType>
    </xsd:element>
    <xsd:element name="TRIMReferenceNumber" ma:index="15" nillable="true" ma:displayName="TRIM Reference Number" ma:description="A TRIM document or container reference number." ma:internalName="TRIMReferenceNumber">
      <xsd:simpleType>
        <xsd:restriction base="dms:Text">
          <xsd:maxLength value="15"/>
        </xsd:restriction>
      </xsd:simpleType>
    </xsd:element>
    <xsd:element name="OrganisationalUnit" ma:index="16" nillable="true" ma:displayName="Organisational Unit" ma:description="Identifies the DFAT branch responsible for the associated content." ma:list="{1dbeb31a-adcd-4bd0-b7cd-7455aacb1af5}" ma:internalName="OrganisationalUnit" ma:showField="Title" ma:web="349e11ad-1311-4134-818c-bb844dbfed54">
      <xsd:simpleType>
        <xsd:restriction base="dms:Lookup"/>
      </xsd:simpleType>
    </xsd:element>
    <xsd:element name="OrgUnitAcronym" ma:index="17" nillable="true" ma:displayName="Organisational Unit:OrgUnitAcronym" ma:list="{473c9002-2f9a-44a9-9783-6a6e2cdff1ea}" ma:internalName="OrgUnitAcronym" ma:readOnly="true" ma:showField="DfatOrgUnitAcronym" ma:web="{349e11ad-1311-4134-818c-bb844dbfed54}">
      <xsd:simpleType>
        <xsd:restriction base="dms:Lookup"/>
      </xsd:simpleType>
    </xsd:element>
    <xsd:element name="OrgUnitHierarchy" ma:index="18" nillable="true" ma:displayName="Organisational Unit:OrgUnitHierarchy" ma:list="{473c9002-2f9a-44a9-9783-6a6e2cdff1ea}" ma:internalName="OrgUnitHierarchy" ma:readOnly="true" ma:showField="DfatOrgUnitHierarchy" ma:web="{349e11ad-1311-4134-818c-bb844dbfed54}">
      <xsd:simpleType>
        <xsd:restriction base="dms:Lookup"/>
      </xsd:simpleType>
    </xsd:element>
    <xsd:element name="OrgUnitType" ma:index="19" nillable="true" ma:displayName="Organisational Unit:OrgUnitType" ma:list="{473c9002-2f9a-44a9-9783-6a6e2cdff1ea}" ma:internalName="OrhUnitType" ma:readOnly="true" ma:showField="DfatOrgUnitType" ma:web="{349e11ad-1311-4134-818c-bb844dbfed5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b894c73-1921-4299-aefc-49f5a4cb1310" elementFormDefault="qualified">
    <xsd:import namespace="http://schemas.microsoft.com/office/2006/documentManagement/types"/>
    <xsd:import namespace="http://schemas.microsoft.com/office/infopath/2007/PartnerControls"/>
    <xsd:element name="ItemActive" ma:index="11" nillable="true" ma:displayName="Document Active" ma:default="1" ma:description="Identifies whether this value is currently used within the site." ma:internalName="ItemActive">
      <xsd:simpleType>
        <xsd:restriction base="dms:Boolean"/>
      </xsd:simpleType>
    </xsd:element>
    <xsd:element name="Template_x0020_group" ma:index="20" nillable="true" ma:displayName="Template group" ma:format="Dropdown" ma:internalName="Template_x0020_group">
      <xsd:simpleType>
        <xsd:restriction base="dms:Choice">
          <xsd:enumeration value="Briefing"/>
          <xsd:enumeration value="Building Management"/>
          <xsd:enumeration value="Change and release"/>
          <xsd:enumeration value="Comcover"/>
          <xsd:enumeration value="Communications and media"/>
          <xsd:enumeration value="Conduct and Ethics"/>
          <xsd:enumeration value="Consular"/>
          <xsd:enumeration value="Contracts"/>
          <xsd:enumeration value="Departmental"/>
          <xsd:enumeration value="EMS"/>
          <xsd:enumeration value="Fax"/>
          <xsd:enumeration value="Finance"/>
          <xsd:enumeration value="Forms"/>
          <xsd:enumeration value="Functions"/>
          <xsd:enumeration value="Globals"/>
          <xsd:enumeration value="ICT Documents"/>
          <xsd:enumeration value="Invitations"/>
          <xsd:enumeration value="Labels"/>
          <xsd:enumeration value="Legal Advice"/>
          <xsd:enumeration value="Legislative Instrument"/>
          <xsd:enumeration value="Letters"/>
          <xsd:enumeration value="Long Term Posting"/>
          <xsd:enumeration value="Memorandum"/>
          <xsd:enumeration value="Ministerials"/>
          <xsd:enumeration value="Ministers' Letters"/>
          <xsd:enumeration value="Minutes"/>
          <xsd:enumeration value="Motor Vehicles"/>
          <xsd:enumeration value="Name Tags and Placecards"/>
          <xsd:enumeration value="Note for File"/>
          <xsd:enumeration value="OH&amp;S"/>
          <xsd:enumeration value="Overseas Property"/>
          <xsd:enumeration value="Passports"/>
          <xsd:enumeration value="Payroll Services"/>
          <xsd:enumeration value="Performance"/>
          <xsd:enumeration value="Personnel-Staffing"/>
          <xsd:enumeration value="PowerPoint"/>
          <xsd:enumeration value="Printing"/>
          <xsd:enumeration value="Publications"/>
          <xsd:enumeration value="Publication Templates"/>
          <xsd:enumeration value="Procurement"/>
          <xsd:enumeration value="Record of Conversation"/>
          <xsd:enumeration value="Records management"/>
          <xsd:enumeration value="Recruitment"/>
          <xsd:enumeration value="SAP-Peoplesoft"/>
          <xsd:enumeration value="Security and IT System Access"/>
          <xsd:enumeration value="Staffing"/>
          <xsd:enumeration value="Third Person Note"/>
          <xsd:enumeration value="Training"/>
          <xsd:enumeration value="Travel"/>
          <xsd:enumeration value="Vendor Forms"/>
          <xsd:enumeration value="Voice &amp; IT"/>
          <xsd:enumeration value="TV"/>
          <xsd:enumeration value="WHS"/>
          <xsd:enumeration value="WHS Templates"/>
        </xsd:restriction>
      </xsd:simpleType>
    </xsd:element>
    <xsd:element name="SecurityCategory" ma:index="22" nillable="true" ma:displayName="Security Category" ma:format="Dropdown" ma:internalName="SecurityCategory">
      <xsd:simpleType>
        <xsd:restriction base="dms:Choice">
          <xsd:enumeration value="IT System Access &amp; Toner Cartidges"/>
          <xsd:enumeration value="Risk Assessment and Approval for Travel"/>
          <xsd:enumeration value="Security Clearances &amp; Pass Requests"/>
          <xsd:enumeration value="Security Reporting"/>
        </xsd:restriction>
      </xsd:simpleType>
    </xsd:element>
    <xsd:element name="Format" ma:index="24" ma:displayName="Format" ma:default="N/a" ma:format="Dropdown" ma:internalName="Format">
      <xsd:simpleType>
        <xsd:restriction base="dms:Choice">
          <xsd:enumeration value="N/a"/>
          <xsd:enumeration value="1. Examples of best practice"/>
          <xsd:enumeration value="2. Fact sheets"/>
          <xsd:enumeration value="3. Fact sheets - Aid"/>
          <xsd:enumeration value="4. Reports"/>
          <xsd:enumeration value="5. Reports - Aid"/>
          <xsd:enumeration value="6. PowerPoint"/>
          <xsd:enumeration value="7. Excel"/>
          <xsd:enumeration value="8. How-to guid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3"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at xmlns="6b894c73-1921-4299-aefc-49f5a4cb1310">3. Fact sheets - Aid</Format>
    <PageKeywords xmlns="349e11ad-1311-4134-818c-bb844dbfed54"/>
    <ExpiryDate xmlns="349e11ad-1311-4134-818c-bb844dbfed54" xsi:nil="true"/>
    <ItemActive xmlns="6b894c73-1921-4299-aefc-49f5a4cb1310">true</ItemActive>
    <OrganisationalUnit xmlns="349e11ad-1311-4134-818c-bb844dbfed54">502</OrganisationalUnit>
    <PageDescription xmlns="349e11ad-1311-4134-818c-bb844dbfed54" xsi:nil="true"/>
    <PageAuthor xmlns="349e11ad-1311-4134-818c-bb844dbfed54">
      <UserInfo>
        <DisplayName/>
        <AccountId xsi:nil="true"/>
        <AccountType/>
      </UserInfo>
    </PageAuthor>
    <ReviewDate xmlns="349e11ad-1311-4134-818c-bb844dbfed54" xsi:nil="true"/>
    <TRIMReferenceNumber xmlns="349e11ad-1311-4134-818c-bb844dbfed54" xsi:nil="true"/>
    <SecurityCategory xmlns="6b894c73-1921-4299-aefc-49f5a4cb1310" xsi:nil="true"/>
    <Template_x0020_group xmlns="6b894c73-1921-4299-aefc-49f5a4cb1310">Publication Templates</Template_x0020_group>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2A622-038B-4198-8605-125CBA82A7DA}">
  <ds:schemaRefs>
    <ds:schemaRef ds:uri="http://schemas.microsoft.com/sharepoint/v3/contenttype/forms"/>
  </ds:schemaRefs>
</ds:datastoreItem>
</file>

<file path=customXml/itemProps2.xml><?xml version="1.0" encoding="utf-8"?>
<ds:datastoreItem xmlns:ds="http://schemas.openxmlformats.org/officeDocument/2006/customXml" ds:itemID="{46887997-46D4-41D8-AF4C-BB159B21E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e11ad-1311-4134-818c-bb844dbfed54"/>
    <ds:schemaRef ds:uri="6b894c73-1921-4299-aefc-49f5a4cb1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1FB4DD-E285-4077-AA5E-4D01448938DB}">
  <ds:schemaRef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349e11ad-1311-4134-818c-bb844dbfed54"/>
    <ds:schemaRef ds:uri="http://schemas.microsoft.com/office/2006/metadata/properties"/>
    <ds:schemaRef ds:uri="6b894c73-1921-4299-aefc-49f5a4cb1310"/>
    <ds:schemaRef ds:uri="http://www.w3.org/XML/1998/namespace"/>
  </ds:schemaRefs>
</ds:datastoreItem>
</file>

<file path=customXml/itemProps4.xml><?xml version="1.0" encoding="utf-8"?>
<ds:datastoreItem xmlns:ds="http://schemas.openxmlformats.org/officeDocument/2006/customXml" ds:itemID="{62F5DF5F-99E3-4D8F-B902-6A8C1EFB4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Aid Fact sheet - aqua - two column</Template>
  <TotalTime>0</TotalTime>
  <Pages>2</Pages>
  <Words>877</Words>
  <Characters>5004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Aid Fact sheet - aqua - two column</vt:lpstr>
    </vt:vector>
  </TitlesOfParts>
  <Company>Department of Foreign Affairs and Trade</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aqua - two column</dc:title>
  <dc:creator>efaircloth</dc:creator>
  <cp:lastModifiedBy>Esther Faircloth</cp:lastModifiedBy>
  <cp:revision>2</cp:revision>
  <cp:lastPrinted>2013-10-29T09:49:00Z</cp:lastPrinted>
  <dcterms:created xsi:type="dcterms:W3CDTF">2018-01-25T04:50:00Z</dcterms:created>
  <dcterms:modified xsi:type="dcterms:W3CDTF">2018-01-25T04:50:00Z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6398b7b7-76ac-4762-b01b-975a6bf53f21</vt:lpwstr>
  </property>
  <property fmtid="{D5CDD505-2E9C-101B-9397-08002B2CF9AE}" pid="3" name="ContentTypeId">
    <vt:lpwstr>0x01010068D47A3238F547F295FC4399B890905A00EB5D4F438FF3914DA696AB2B9777A65B</vt:lpwstr>
  </property>
  <property fmtid="{D5CDD505-2E9C-101B-9397-08002B2CF9AE}" pid="4" name="SEC">
    <vt:lpwstr>UNCLASSIFIED</vt:lpwstr>
  </property>
  <property fmtid="{D5CDD505-2E9C-101B-9397-08002B2CF9AE}" pid="5" name="DLM">
    <vt:lpwstr>No DLM</vt:lpwstr>
  </property>
</Properties>
</file>